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2026-05-040</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Ausstattung der Fachkabinette Holz- und Matallbearbeitung - Regionale Schule Bützow</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 Los 1: Ausstattung Fachkabinett Holzbearbeitung - Los 2: Ausstattung Fachkabinett Metallbearbeitung</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59959C5E" w:rsidR="00082E29" w:rsidRPr="00063289" w:rsidRDefault="004F1E51" w:rsidP="00365289">
            <w:pPr>
              <w:jc w:val="left"/>
            </w:pPr>
            <w:r>
              <w:t>18246 Bützow, Vierburgweg 20</w:t>
            </w:r>
            <w:bookmarkStart w:id="0" w:name="_GoBack"/>
            <w:bookmarkEnd w:id="0"/>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0C8598D0" w:rsidR="00082E29" w:rsidRPr="00063289" w:rsidRDefault="004F1E51" w:rsidP="00365289">
            <w:pPr>
              <w:jc w:val="left"/>
            </w:pPr>
            <w:r>
              <w:t>Regionale Schule „Käthe Kollwitz“</w:t>
            </w: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2F2366B9" w:rsidR="00082E29" w:rsidRPr="00063289" w:rsidRDefault="004F1E51" w:rsidP="003558A4">
            <w:pPr>
              <w:jc w:val="left"/>
            </w:pPr>
            <w:r>
              <w:t>KW 30</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611E7F59" w:rsidR="00082E29" w:rsidRPr="00063289" w:rsidRDefault="004F1E51" w:rsidP="003558A4">
            <w:pPr>
              <w:jc w:val="left"/>
            </w:pPr>
            <w:r>
              <w:t>KW 31</w:t>
            </w: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1" w:name="VStrAusFrK3_234"/>
            <w:r>
              <w:instrText xml:space="preserve"> FORMCHECKBOX </w:instrText>
            </w:r>
            <w:r w:rsidR="005F7AE3">
              <w:fldChar w:fldCharType="separate"/>
            </w:r>
            <w:r>
              <w:fldChar w:fldCharType="end"/>
            </w:r>
            <w:bookmarkEnd w:id="1"/>
          </w:p>
        </w:tc>
        <w:tc>
          <w:tcPr>
            <w:tcW w:w="2571" w:type="dxa"/>
            <w:shd w:val="clear" w:color="auto" w:fill="auto"/>
            <w:noWrap/>
            <w:vAlign w:val="bottom"/>
          </w:tcPr>
          <w:p w14:paraId="541F7146" w14:textId="77777777" w:rsidR="002B66A8" w:rsidRDefault="002B66A8" w:rsidP="00E166A8">
            <w:r>
              <w:t>für jede vollendete Woche</w:t>
            </w:r>
          </w:p>
        </w:tc>
        <w:tc>
          <w:tcPr>
            <w:tcW w:w="1080" w:type="dxa"/>
            <w:tcBorders>
              <w:bottom w:val="single" w:sz="4" w:space="0" w:color="808080"/>
            </w:tcBorders>
            <w:shd w:val="clear" w:color="auto" w:fill="auto"/>
            <w:noWrap/>
            <w:vAlign w:val="bottom"/>
          </w:tcPr>
          <w:p w14:paraId="5549665E" w14:textId="77777777" w:rsidR="002B66A8" w:rsidRDefault="002B66A8" w:rsidP="00E166A8"/>
        </w:tc>
        <w:tc>
          <w:tcPr>
            <w:tcW w:w="4855" w:type="dxa"/>
            <w:shd w:val="clear" w:color="auto" w:fill="auto"/>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2" w:name="VStrAusFrK4_234"/>
            <w:r>
              <w:instrText xml:space="preserve"> FORMCHECKBOX </w:instrText>
            </w:r>
            <w:r w:rsidR="005F7AE3">
              <w:fldChar w:fldCharType="separate"/>
            </w:r>
            <w:r>
              <w:fldChar w:fldCharType="end"/>
            </w:r>
            <w:bookmarkEnd w:id="2"/>
          </w:p>
        </w:tc>
        <w:tc>
          <w:tcPr>
            <w:tcW w:w="2571" w:type="dxa"/>
            <w:shd w:val="clear" w:color="auto" w:fill="auto"/>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shd w:val="clear" w:color="auto" w:fill="auto"/>
            <w:noWrap/>
            <w:vAlign w:val="bottom"/>
          </w:tcPr>
          <w:p w14:paraId="2EE03783" w14:textId="769DEFB7" w:rsidR="002B66A8" w:rsidRDefault="004F1E51" w:rsidP="00E166A8">
            <w:r>
              <w:t>0,1</w:t>
            </w:r>
          </w:p>
        </w:tc>
        <w:tc>
          <w:tcPr>
            <w:tcW w:w="4855" w:type="dxa"/>
            <w:shd w:val="clear" w:color="auto" w:fill="auto"/>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03777136"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F1E51">
        <w:rPr>
          <w:color w:val="808080"/>
          <w:u w:val="single"/>
        </w:rPr>
        <w:t xml:space="preserve">5    </w:t>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shd w:val="clear" w:color="auto" w:fill="auto"/>
            <w:noWrap/>
            <w:vAlign w:val="center"/>
          </w:tcPr>
          <w:p w14:paraId="3C75F09A" w14:textId="77777777" w:rsidR="00B43DCD" w:rsidRPr="00063289" w:rsidRDefault="00B43DCD" w:rsidP="00381168"/>
        </w:tc>
        <w:tc>
          <w:tcPr>
            <w:tcW w:w="8095" w:type="dxa"/>
            <w:shd w:val="clear" w:color="auto" w:fill="auto"/>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shd w:val="clear" w:color="auto" w:fill="auto"/>
            <w:noWrap/>
            <w:vAlign w:val="center"/>
          </w:tcPr>
          <w:p w14:paraId="3D34298F" w14:textId="77777777" w:rsidR="00B43DCD" w:rsidRPr="00063289" w:rsidRDefault="00B43DCD" w:rsidP="00381168">
            <w:r>
              <w:t>bei</w:t>
            </w:r>
          </w:p>
        </w:tc>
        <w:tc>
          <w:tcPr>
            <w:tcW w:w="8095" w:type="dxa"/>
            <w:tcBorders>
              <w:bottom w:val="single" w:sz="4" w:space="0" w:color="808080"/>
            </w:tcBorders>
            <w:shd w:val="clear" w:color="auto" w:fill="auto"/>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shd w:val="clear" w:color="auto" w:fill="auto"/>
            <w:noWrap/>
            <w:vAlign w:val="center"/>
          </w:tcPr>
          <w:p w14:paraId="5994636F" w14:textId="77777777" w:rsidR="00B43DCD" w:rsidRPr="00063289" w:rsidRDefault="00B43DCD" w:rsidP="00381168"/>
        </w:tc>
        <w:tc>
          <w:tcPr>
            <w:tcW w:w="8095" w:type="dxa"/>
            <w:tcBorders>
              <w:top w:val="single" w:sz="4" w:space="0" w:color="808080"/>
            </w:tcBorders>
            <w:shd w:val="clear" w:color="auto" w:fill="auto"/>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shd w:val="clear" w:color="auto" w:fill="auto"/>
            <w:noWrap/>
            <w:vAlign w:val="center"/>
          </w:tcPr>
          <w:p w14:paraId="1C5A5FC0" w14:textId="77777777" w:rsidR="00E166A8" w:rsidRPr="00063289" w:rsidRDefault="00E166A8" w:rsidP="00381168"/>
        </w:tc>
        <w:tc>
          <w:tcPr>
            <w:tcW w:w="8095" w:type="dxa"/>
            <w:shd w:val="clear" w:color="auto" w:fill="auto"/>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shd w:val="clear" w:color="auto" w:fill="auto"/>
            <w:noWrap/>
            <w:vAlign w:val="center"/>
          </w:tcPr>
          <w:p w14:paraId="7DA54437" w14:textId="77777777" w:rsidR="00E166A8" w:rsidRPr="00063289" w:rsidRDefault="00E166A8" w:rsidP="00381168"/>
        </w:tc>
        <w:tc>
          <w:tcPr>
            <w:tcW w:w="8095" w:type="dxa"/>
            <w:shd w:val="clear" w:color="auto" w:fill="auto"/>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shd w:val="clear" w:color="auto" w:fill="auto"/>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77777777" w:rsidR="00B43DCD" w:rsidRPr="00B43DCD" w:rsidRDefault="00B43DCD" w:rsidP="00B43DCD">
      <w:pPr>
        <w:pStyle w:val="Text"/>
        <w:rPr>
          <w:sz w:val="16"/>
          <w:szCs w:val="16"/>
        </w:rPr>
      </w:pPr>
    </w:p>
    <w:sectPr w:rsidR="00B43DCD" w:rsidRPr="00B43DC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07083" w14:textId="77777777" w:rsidR="005F7AE3" w:rsidRDefault="005F7AE3">
      <w:r>
        <w:separator/>
      </w:r>
    </w:p>
    <w:p w14:paraId="21E93B3E" w14:textId="77777777" w:rsidR="005F7AE3" w:rsidRDefault="005F7AE3"/>
    <w:p w14:paraId="0B927180" w14:textId="77777777" w:rsidR="005F7AE3" w:rsidRDefault="005F7AE3"/>
    <w:p w14:paraId="0C18E2EA" w14:textId="77777777" w:rsidR="005F7AE3" w:rsidRDefault="005F7AE3"/>
    <w:p w14:paraId="31C5F351" w14:textId="77777777" w:rsidR="005F7AE3" w:rsidRDefault="005F7AE3"/>
  </w:endnote>
  <w:endnote w:type="continuationSeparator" w:id="0">
    <w:p w14:paraId="2A6CC5D7" w14:textId="77777777" w:rsidR="005F7AE3" w:rsidRDefault="005F7AE3">
      <w:r>
        <w:continuationSeparator/>
      </w:r>
    </w:p>
    <w:p w14:paraId="29EE8C65" w14:textId="77777777" w:rsidR="005F7AE3" w:rsidRDefault="005F7AE3"/>
    <w:p w14:paraId="3F8CB683" w14:textId="77777777" w:rsidR="005F7AE3" w:rsidRDefault="005F7AE3"/>
    <w:p w14:paraId="1442A5CC" w14:textId="77777777" w:rsidR="005F7AE3" w:rsidRDefault="005F7AE3"/>
    <w:p w14:paraId="5BDF2D4B" w14:textId="77777777" w:rsidR="005F7AE3" w:rsidRDefault="005F7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FCAB0" w14:textId="77777777" w:rsidR="005F7AE3" w:rsidRDefault="005F7AE3">
      <w:r>
        <w:separator/>
      </w:r>
    </w:p>
    <w:p w14:paraId="1DBF84DA" w14:textId="77777777" w:rsidR="005F7AE3" w:rsidRDefault="005F7AE3"/>
    <w:p w14:paraId="57585A8A" w14:textId="77777777" w:rsidR="005F7AE3" w:rsidRDefault="005F7AE3"/>
    <w:p w14:paraId="73963493" w14:textId="77777777" w:rsidR="005F7AE3" w:rsidRDefault="005F7AE3"/>
    <w:p w14:paraId="646BE070" w14:textId="77777777" w:rsidR="005F7AE3" w:rsidRDefault="005F7AE3"/>
  </w:footnote>
  <w:footnote w:type="continuationSeparator" w:id="0">
    <w:p w14:paraId="7C31169A" w14:textId="77777777" w:rsidR="005F7AE3" w:rsidRDefault="005F7AE3">
      <w:r>
        <w:continuationSeparator/>
      </w:r>
    </w:p>
    <w:p w14:paraId="023D1333" w14:textId="77777777" w:rsidR="005F7AE3" w:rsidRDefault="005F7AE3"/>
    <w:p w14:paraId="7C164BBD" w14:textId="77777777" w:rsidR="005F7AE3" w:rsidRDefault="005F7AE3"/>
    <w:p w14:paraId="7E64850C" w14:textId="77777777" w:rsidR="005F7AE3" w:rsidRDefault="005F7AE3"/>
    <w:p w14:paraId="71512A26" w14:textId="77777777" w:rsidR="005F7AE3" w:rsidRDefault="005F7A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9"/>
  </w:num>
  <w:num w:numId="4">
    <w:abstractNumId w:val="18"/>
  </w:num>
  <w:num w:numId="5">
    <w:abstractNumId w:val="11"/>
  </w:num>
  <w:num w:numId="6">
    <w:abstractNumId w:val="3"/>
  </w:num>
  <w:num w:numId="7">
    <w:abstractNumId w:val="14"/>
  </w:num>
  <w:num w:numId="8">
    <w:abstractNumId w:val="10"/>
  </w:num>
  <w:num w:numId="9">
    <w:abstractNumId w:val="17"/>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2"/>
  </w:num>
  <w:num w:numId="21">
    <w:abstractNumId w:val="7"/>
  </w:num>
  <w:num w:numId="22">
    <w:abstractNumId w:val="0"/>
  </w:num>
  <w:num w:numId="23">
    <w:abstractNumId w:va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1E51"/>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5F7AE3"/>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784F-8C6A-4CCF-8D89-9EE50B40E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492</Words>
  <Characters>3101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Besondere Vertragsbedingungen Liefer-/Dienstleistungen</vt:lpstr>
    </vt:vector>
  </TitlesOfParts>
  <Company>BBR</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Kröger, Maika</cp:lastModifiedBy>
  <cp:revision>2</cp:revision>
  <cp:lastPrinted>2010-03-26T09:54:00Z</cp:lastPrinted>
  <dcterms:created xsi:type="dcterms:W3CDTF">2026-05-06T07:43:00Z</dcterms:created>
  <dcterms:modified xsi:type="dcterms:W3CDTF">2026-05-06T07:43:00Z</dcterms:modified>
</cp:coreProperties>
</file>